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267FB" w14:textId="4B7E0C04" w:rsidR="00B06A2B" w:rsidRDefault="00B06A2B" w:rsidP="00625C62">
      <w:pPr>
        <w:rPr>
          <w:rFonts w:ascii="Arial" w:hAnsi="Arial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60288" behindDoc="0" locked="0" layoutInCell="1" allowOverlap="1" wp14:anchorId="6D6C1BF1" wp14:editId="02521C82">
            <wp:simplePos x="0" y="0"/>
            <wp:positionH relativeFrom="column">
              <wp:posOffset>38100</wp:posOffset>
            </wp:positionH>
            <wp:positionV relativeFrom="paragraph">
              <wp:posOffset>-647700</wp:posOffset>
            </wp:positionV>
            <wp:extent cx="2601595" cy="897890"/>
            <wp:effectExtent l="0" t="0" r="8255" b="0"/>
            <wp:wrapNone/>
            <wp:docPr id="3" name="Afbeelding 3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3" descr="Afbeelding met tekst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Dienst Ruimte/TD</w:t>
      </w:r>
    </w:p>
    <w:p w14:paraId="227C0218" w14:textId="77777777" w:rsidR="00B06A2B" w:rsidRDefault="00B06A2B" w:rsidP="00B06A2B">
      <w:pPr>
        <w:pStyle w:val="Koptekst"/>
        <w:tabs>
          <w:tab w:val="left" w:pos="708"/>
        </w:tabs>
        <w:rPr>
          <w:noProof/>
        </w:rPr>
      </w:pPr>
    </w:p>
    <w:p w14:paraId="0A691A81" w14:textId="77777777" w:rsidR="00B06A2B" w:rsidRDefault="00B06A2B" w:rsidP="00B06A2B">
      <w:pPr>
        <w:rPr>
          <w:rFonts w:ascii="Times New Roman" w:hAnsi="Times New Roman"/>
          <w:lang w:val="nl-BE"/>
        </w:rPr>
      </w:pPr>
    </w:p>
    <w:p w14:paraId="4E580794" w14:textId="0726C768" w:rsidR="00625C62" w:rsidRDefault="00B06A2B" w:rsidP="00625C62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caps/>
        </w:rPr>
      </w:pPr>
      <w:r>
        <w:t xml:space="preserve">ADVIES DIENST RUIMTE INZAKE DE TE NEMEN VERKEERSMAATREGELEN T.G.V. </w:t>
      </w:r>
      <w:r w:rsidR="00625C62">
        <w:rPr>
          <w:caps/>
        </w:rPr>
        <w:t xml:space="preserve">levering nieuwe meubels met meubellift op MAANDAG 12 SEPTEMBER 2022 </w:t>
      </w:r>
    </w:p>
    <w:p w14:paraId="7D2A7AC9" w14:textId="134DEFF1" w:rsidR="00B06A2B" w:rsidRDefault="00625C62" w:rsidP="00B06A2B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caps/>
          <w:lang w:val="nl-BE"/>
        </w:rPr>
      </w:pPr>
      <w:r>
        <w:rPr>
          <w:caps/>
        </w:rPr>
        <w:t xml:space="preserve">aan </w:t>
      </w:r>
      <w:r w:rsidR="00B06A2B">
        <w:rPr>
          <w:caps/>
        </w:rPr>
        <w:t>Brouns Hans, Neeroetersesteenweg 1bus</w:t>
      </w:r>
      <w:r w:rsidR="00875DC3">
        <w:rPr>
          <w:caps/>
        </w:rPr>
        <w:t xml:space="preserve"> </w:t>
      </w:r>
      <w:r w:rsidR="00B06A2B">
        <w:rPr>
          <w:caps/>
        </w:rPr>
        <w:t xml:space="preserve">8 te Kinrooi </w:t>
      </w:r>
    </w:p>
    <w:p w14:paraId="08105188" w14:textId="1FEABA56" w:rsidR="00B06A2B" w:rsidRPr="000E71E9" w:rsidRDefault="00B06A2B" w:rsidP="00B06A2B">
      <w:pPr>
        <w:rPr>
          <w:rFonts w:ascii="Calibri" w:eastAsia="Calibri" w:hAnsi="Calibri" w:cs="Calibri"/>
          <w:color w:val="1F497D"/>
          <w:lang w:val="nl-BE" w:eastAsia="en-US"/>
        </w:rPr>
      </w:pPr>
      <w:r w:rsidRPr="000E71E9">
        <w:rPr>
          <w:b/>
          <w:u w:val="single"/>
        </w:rPr>
        <w:t>Aanvrager:</w:t>
      </w:r>
      <w:r w:rsidRPr="000E71E9">
        <w:rPr>
          <w:b/>
        </w:rPr>
        <w:t xml:space="preserve"> </w:t>
      </w:r>
      <w:r w:rsidRPr="000E71E9">
        <w:rPr>
          <w:b/>
        </w:rPr>
        <w:tab/>
      </w:r>
      <w:bookmarkStart w:id="0" w:name="_Hlk29386937"/>
      <w:r w:rsidRPr="000E71E9">
        <w:rPr>
          <w:b/>
        </w:rPr>
        <w:t xml:space="preserve">Brouns Hans, </w:t>
      </w:r>
      <w:proofErr w:type="spellStart"/>
      <w:r w:rsidRPr="000E71E9">
        <w:rPr>
          <w:b/>
        </w:rPr>
        <w:t>Neeroetersesteenweg</w:t>
      </w:r>
      <w:proofErr w:type="spellEnd"/>
      <w:r w:rsidRPr="000E71E9">
        <w:rPr>
          <w:b/>
        </w:rPr>
        <w:t xml:space="preserve"> 1bus</w:t>
      </w:r>
      <w:r w:rsidR="00FC6C6B" w:rsidRPr="000E71E9">
        <w:rPr>
          <w:b/>
        </w:rPr>
        <w:t xml:space="preserve"> </w:t>
      </w:r>
      <w:r w:rsidRPr="000E71E9">
        <w:rPr>
          <w:b/>
        </w:rPr>
        <w:t xml:space="preserve">8 te Kinrooi -    </w:t>
      </w:r>
      <w:r w:rsidRPr="000E71E9">
        <w:rPr>
          <w:rStyle w:val="Hyperlink"/>
          <w:b/>
        </w:rPr>
        <w:t>hansbrouns@telenet.be</w:t>
      </w:r>
      <w:r w:rsidRPr="000E71E9">
        <w:rPr>
          <w:b/>
        </w:rPr>
        <w:t>,  gsm: 0478/593079</w:t>
      </w:r>
    </w:p>
    <w:bookmarkEnd w:id="0"/>
    <w:p w14:paraId="75147883" w14:textId="77777777" w:rsidR="00B06A2B" w:rsidRPr="000E71E9" w:rsidRDefault="00B06A2B" w:rsidP="00B06A2B">
      <w:pPr>
        <w:pStyle w:val="Plattetekst"/>
        <w:rPr>
          <w:rFonts w:ascii="Times New Roman" w:hAnsi="Times New Roman"/>
          <w:b/>
          <w:lang w:val="nl-BE"/>
        </w:rPr>
      </w:pPr>
    </w:p>
    <w:p w14:paraId="2D603CF1" w14:textId="77777777" w:rsidR="00B06A2B" w:rsidRPr="000E71E9" w:rsidRDefault="00B06A2B" w:rsidP="00B06A2B">
      <w:pPr>
        <w:pStyle w:val="Plattetekst"/>
        <w:numPr>
          <w:ilvl w:val="0"/>
          <w:numId w:val="2"/>
        </w:numPr>
        <w:spacing w:after="0"/>
        <w:rPr>
          <w:b/>
        </w:rPr>
      </w:pPr>
      <w:r w:rsidRPr="000E71E9">
        <w:rPr>
          <w:b/>
          <w:i/>
        </w:rPr>
        <w:t>ACTIVITEIT</w:t>
      </w:r>
    </w:p>
    <w:p w14:paraId="600EAD0F" w14:textId="44D75112" w:rsidR="00B06A2B" w:rsidRPr="000E71E9" w:rsidRDefault="00B06A2B" w:rsidP="00B06A2B">
      <w:pPr>
        <w:pStyle w:val="Plattetekst"/>
        <w:rPr>
          <w:i/>
        </w:rPr>
      </w:pPr>
      <w:r w:rsidRPr="000E71E9">
        <w:rPr>
          <w:i/>
        </w:rPr>
        <w:t xml:space="preserve">Verhuis Brouns Hans, </w:t>
      </w:r>
      <w:proofErr w:type="spellStart"/>
      <w:r w:rsidRPr="000E71E9">
        <w:rPr>
          <w:i/>
        </w:rPr>
        <w:t>Neeroetersesteenweg</w:t>
      </w:r>
      <w:proofErr w:type="spellEnd"/>
      <w:r w:rsidRPr="000E71E9">
        <w:rPr>
          <w:i/>
        </w:rPr>
        <w:t xml:space="preserve"> 1bus</w:t>
      </w:r>
      <w:r w:rsidR="00875DC3" w:rsidRPr="000E71E9">
        <w:rPr>
          <w:i/>
        </w:rPr>
        <w:t xml:space="preserve"> </w:t>
      </w:r>
      <w:r w:rsidRPr="000E71E9">
        <w:rPr>
          <w:i/>
        </w:rPr>
        <w:t xml:space="preserve">8 te Kinrooi op </w:t>
      </w:r>
      <w:r w:rsidR="00FC6C6B" w:rsidRPr="000E71E9">
        <w:rPr>
          <w:i/>
        </w:rPr>
        <w:t>12</w:t>
      </w:r>
      <w:r w:rsidRPr="000E71E9">
        <w:rPr>
          <w:i/>
        </w:rPr>
        <w:t>/</w:t>
      </w:r>
      <w:r w:rsidR="00FC6C6B" w:rsidRPr="000E71E9">
        <w:rPr>
          <w:i/>
        </w:rPr>
        <w:t>09</w:t>
      </w:r>
      <w:r w:rsidRPr="000E71E9">
        <w:rPr>
          <w:i/>
        </w:rPr>
        <w:t>/202</w:t>
      </w:r>
      <w:r w:rsidR="00FC6C6B" w:rsidRPr="000E71E9">
        <w:rPr>
          <w:i/>
        </w:rPr>
        <w:t>2</w:t>
      </w:r>
      <w:r w:rsidRPr="000E71E9">
        <w:rPr>
          <w:i/>
        </w:rPr>
        <w:t xml:space="preserve">: standplaats voor vrachtwagen </w:t>
      </w:r>
      <w:r w:rsidR="00FC6C6B" w:rsidRPr="000E71E9">
        <w:rPr>
          <w:i/>
        </w:rPr>
        <w:t xml:space="preserve">meubellift </w:t>
      </w:r>
      <w:r w:rsidRPr="000E71E9">
        <w:rPr>
          <w:i/>
        </w:rPr>
        <w:t>vrijhouden.</w:t>
      </w:r>
    </w:p>
    <w:p w14:paraId="055186FA" w14:textId="77777777" w:rsidR="00B06A2B" w:rsidRPr="000E71E9" w:rsidRDefault="00B06A2B" w:rsidP="00B06A2B">
      <w:pPr>
        <w:pStyle w:val="Plattetekst"/>
        <w:numPr>
          <w:ilvl w:val="0"/>
          <w:numId w:val="2"/>
        </w:numPr>
        <w:spacing w:after="0"/>
        <w:rPr>
          <w:b/>
          <w:i/>
        </w:rPr>
      </w:pPr>
      <w:r w:rsidRPr="000E71E9">
        <w:rPr>
          <w:b/>
          <w:i/>
        </w:rPr>
        <w:t>DATUM EN UUR</w:t>
      </w:r>
    </w:p>
    <w:p w14:paraId="23B3D022" w14:textId="341EEC9C" w:rsidR="00B06A2B" w:rsidRPr="000E71E9" w:rsidRDefault="00FC6C6B" w:rsidP="00B06A2B">
      <w:pPr>
        <w:pStyle w:val="Plattetekst"/>
        <w:rPr>
          <w:i/>
        </w:rPr>
      </w:pPr>
      <w:r w:rsidRPr="000E71E9">
        <w:rPr>
          <w:i/>
        </w:rPr>
        <w:t>12</w:t>
      </w:r>
      <w:r w:rsidR="00B06A2B" w:rsidRPr="000E71E9">
        <w:rPr>
          <w:i/>
        </w:rPr>
        <w:t>/</w:t>
      </w:r>
      <w:r w:rsidRPr="000E71E9">
        <w:rPr>
          <w:i/>
        </w:rPr>
        <w:t>09/</w:t>
      </w:r>
      <w:r w:rsidR="00B06A2B" w:rsidRPr="000E71E9">
        <w:rPr>
          <w:i/>
        </w:rPr>
        <w:t>202</w:t>
      </w:r>
      <w:r w:rsidRPr="000E71E9">
        <w:rPr>
          <w:i/>
        </w:rPr>
        <w:t>2</w:t>
      </w:r>
      <w:r w:rsidR="00B06A2B" w:rsidRPr="000E71E9">
        <w:rPr>
          <w:i/>
        </w:rPr>
        <w:t xml:space="preserve"> tussen </w:t>
      </w:r>
      <w:r w:rsidRPr="000E71E9">
        <w:rPr>
          <w:i/>
        </w:rPr>
        <w:t>6</w:t>
      </w:r>
      <w:r w:rsidR="00B06A2B" w:rsidRPr="000E71E9">
        <w:rPr>
          <w:i/>
        </w:rPr>
        <w:t xml:space="preserve">u00 en </w:t>
      </w:r>
      <w:r w:rsidRPr="000E71E9">
        <w:rPr>
          <w:i/>
        </w:rPr>
        <w:t>18</w:t>
      </w:r>
      <w:r w:rsidR="00B06A2B" w:rsidRPr="000E71E9">
        <w:rPr>
          <w:i/>
        </w:rPr>
        <w:t xml:space="preserve">u00 </w:t>
      </w:r>
    </w:p>
    <w:p w14:paraId="0D726678" w14:textId="77777777" w:rsidR="00B06A2B" w:rsidRPr="000E71E9" w:rsidRDefault="00B06A2B" w:rsidP="00B06A2B">
      <w:pPr>
        <w:pStyle w:val="Plattetekst"/>
        <w:numPr>
          <w:ilvl w:val="0"/>
          <w:numId w:val="2"/>
        </w:numPr>
        <w:spacing w:after="0"/>
        <w:rPr>
          <w:b/>
          <w:i/>
        </w:rPr>
      </w:pPr>
      <w:r w:rsidRPr="000E71E9">
        <w:rPr>
          <w:b/>
          <w:i/>
        </w:rPr>
        <w:t>VERKEERSMAATREGEL</w:t>
      </w:r>
    </w:p>
    <w:p w14:paraId="78D1AEFB" w14:textId="77777777" w:rsidR="00B06A2B" w:rsidRPr="000E71E9" w:rsidRDefault="00B06A2B" w:rsidP="00B06A2B">
      <w:pPr>
        <w:pStyle w:val="Plattetekst"/>
        <w:rPr>
          <w:i/>
        </w:rPr>
      </w:pPr>
      <w:r w:rsidRPr="000E71E9">
        <w:rPr>
          <w:i/>
        </w:rPr>
        <w:t xml:space="preserve">Er wordt een parkeerverbod opgelegd op de parkeerplaatsen zoals aangeduid op bijhorend plan. </w:t>
      </w:r>
    </w:p>
    <w:p w14:paraId="1F32C587" w14:textId="77777777" w:rsidR="00B06A2B" w:rsidRPr="000E71E9" w:rsidRDefault="00B06A2B" w:rsidP="00B06A2B">
      <w:pPr>
        <w:pStyle w:val="Plattetekst"/>
        <w:rPr>
          <w:i/>
        </w:rPr>
      </w:pPr>
      <w:r w:rsidRPr="000E71E9">
        <w:rPr>
          <w:i/>
        </w:rPr>
        <w:t>Plaatsen van bord E1 op de parkeerplaats.</w:t>
      </w:r>
    </w:p>
    <w:p w14:paraId="79D086B5" w14:textId="07F32BDE" w:rsidR="00B06A2B" w:rsidRDefault="00B06A2B" w:rsidP="00B06A2B">
      <w:pPr>
        <w:pStyle w:val="Plattetekst"/>
        <w:rPr>
          <w:i/>
        </w:rPr>
      </w:pPr>
      <w:r w:rsidRPr="000E71E9">
        <w:rPr>
          <w:i/>
        </w:rPr>
        <w:t>Bord met aankondiging verboden te parkeren op</w:t>
      </w:r>
      <w:r w:rsidRPr="000E71E9">
        <w:rPr>
          <w:spacing w:val="-2"/>
        </w:rPr>
        <w:t xml:space="preserve"> </w:t>
      </w:r>
      <w:r w:rsidR="00FC6C6B" w:rsidRPr="000E71E9">
        <w:rPr>
          <w:spacing w:val="-2"/>
        </w:rPr>
        <w:t>12/09/2022</w:t>
      </w:r>
      <w:r w:rsidRPr="000E71E9">
        <w:rPr>
          <w:spacing w:val="-2"/>
        </w:rPr>
        <w:t xml:space="preserve"> tussen </w:t>
      </w:r>
      <w:r w:rsidR="00FC6C6B" w:rsidRPr="000E71E9">
        <w:rPr>
          <w:spacing w:val="-2"/>
        </w:rPr>
        <w:t>6</w:t>
      </w:r>
      <w:r w:rsidRPr="000E71E9">
        <w:rPr>
          <w:spacing w:val="-2"/>
        </w:rPr>
        <w:t xml:space="preserve">u00 en </w:t>
      </w:r>
      <w:r w:rsidR="00FC6C6B" w:rsidRPr="000E71E9">
        <w:rPr>
          <w:spacing w:val="-2"/>
        </w:rPr>
        <w:t>18</w:t>
      </w:r>
      <w:r w:rsidRPr="000E71E9">
        <w:rPr>
          <w:spacing w:val="-2"/>
        </w:rPr>
        <w:t>u00</w:t>
      </w:r>
      <w:r w:rsidRPr="000E71E9">
        <w:rPr>
          <w:i/>
        </w:rPr>
        <w:t xml:space="preserve">, </w:t>
      </w:r>
    </w:p>
    <w:p w14:paraId="16E69687" w14:textId="77777777" w:rsidR="00543942" w:rsidRPr="000E71E9" w:rsidRDefault="00543942" w:rsidP="00B06A2B">
      <w:pPr>
        <w:pStyle w:val="Plattetekst"/>
        <w:rPr>
          <w:b/>
          <w:i/>
          <w:u w:val="single"/>
        </w:rPr>
      </w:pPr>
    </w:p>
    <w:p w14:paraId="4FCCD693" w14:textId="27297955" w:rsidR="00B06A2B" w:rsidRDefault="00B06A2B" w:rsidP="00B06A2B">
      <w:pPr>
        <w:pStyle w:val="Plattetekst"/>
        <w:rPr>
          <w:b/>
          <w:i/>
          <w:sz w:val="24"/>
          <w:szCs w:val="24"/>
          <w:u w:val="single"/>
        </w:rPr>
      </w:pPr>
      <w:r>
        <w:rPr>
          <w:b/>
          <w:noProof/>
          <w:sz w:val="24"/>
          <w:szCs w:val="24"/>
          <w:lang w:eastAsia="nl-BE"/>
        </w:rPr>
        <w:drawing>
          <wp:inline distT="0" distB="0" distL="0" distR="0" wp14:anchorId="6778F179" wp14:editId="31580220">
            <wp:extent cx="5076825" cy="3810000"/>
            <wp:effectExtent l="0" t="0" r="9525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2085DF" w14:textId="77777777" w:rsidR="00543942" w:rsidRDefault="00543942" w:rsidP="00B06A2B">
      <w:pPr>
        <w:pStyle w:val="Plattetekst"/>
        <w:rPr>
          <w:b/>
          <w:i/>
          <w:sz w:val="24"/>
          <w:szCs w:val="24"/>
          <w:u w:val="single"/>
        </w:rPr>
      </w:pPr>
    </w:p>
    <w:p w14:paraId="2E227468" w14:textId="77777777" w:rsidR="00B06A2B" w:rsidRPr="000E71E9" w:rsidRDefault="00B06A2B" w:rsidP="00B06A2B">
      <w:pPr>
        <w:pStyle w:val="Plattetekst"/>
        <w:numPr>
          <w:ilvl w:val="0"/>
          <w:numId w:val="2"/>
        </w:numPr>
        <w:spacing w:after="0"/>
        <w:rPr>
          <w:b/>
          <w:i/>
          <w:sz w:val="22"/>
          <w:szCs w:val="22"/>
        </w:rPr>
      </w:pPr>
      <w:r w:rsidRPr="000E71E9">
        <w:rPr>
          <w:b/>
          <w:i/>
          <w:sz w:val="22"/>
          <w:szCs w:val="22"/>
        </w:rPr>
        <w:t>PLAATSEN SIGNALISATIE</w:t>
      </w:r>
    </w:p>
    <w:p w14:paraId="7AD8847C" w14:textId="77777777" w:rsidR="00B06A2B" w:rsidRPr="000E71E9" w:rsidRDefault="00B06A2B" w:rsidP="00B06A2B">
      <w:pPr>
        <w:pStyle w:val="Plattetekst"/>
        <w:rPr>
          <w:i/>
          <w:sz w:val="22"/>
          <w:szCs w:val="22"/>
        </w:rPr>
      </w:pPr>
      <w:r w:rsidRPr="000E71E9">
        <w:rPr>
          <w:i/>
          <w:sz w:val="22"/>
          <w:szCs w:val="22"/>
        </w:rPr>
        <w:t xml:space="preserve">De benodigde signalisatie wordt tijdig door de technische dienst ter plekke geleverd. </w:t>
      </w:r>
    </w:p>
    <w:p w14:paraId="5F5F74F1" w14:textId="77777777" w:rsidR="00B06A2B" w:rsidRPr="000E71E9" w:rsidRDefault="00B06A2B" w:rsidP="00B06A2B">
      <w:pPr>
        <w:pStyle w:val="Plattetekst"/>
        <w:rPr>
          <w:i/>
          <w:sz w:val="22"/>
          <w:szCs w:val="22"/>
        </w:rPr>
      </w:pPr>
      <w:r w:rsidRPr="000E71E9">
        <w:rPr>
          <w:i/>
          <w:sz w:val="22"/>
          <w:szCs w:val="22"/>
        </w:rPr>
        <w:t>De organisator is gehouden ze onmiddellijk na het einde van deze activiteiten te verwijderen.</w:t>
      </w:r>
    </w:p>
    <w:p w14:paraId="6C1630F7" w14:textId="65249E6D" w:rsidR="00B06A2B" w:rsidRPr="000E71E9" w:rsidRDefault="00B06A2B" w:rsidP="00B06A2B">
      <w:pPr>
        <w:pStyle w:val="Plattetekst"/>
        <w:rPr>
          <w:i/>
          <w:sz w:val="22"/>
          <w:szCs w:val="22"/>
        </w:rPr>
      </w:pPr>
      <w:r w:rsidRPr="000E71E9">
        <w:rPr>
          <w:i/>
          <w:sz w:val="22"/>
          <w:szCs w:val="22"/>
        </w:rPr>
        <w:t xml:space="preserve">Opgemaakt te Kinrooi op </w:t>
      </w:r>
      <w:r w:rsidR="00FC6C6B" w:rsidRPr="000E71E9">
        <w:rPr>
          <w:i/>
          <w:sz w:val="22"/>
          <w:szCs w:val="22"/>
        </w:rPr>
        <w:t>29/08/2022</w:t>
      </w:r>
    </w:p>
    <w:p w14:paraId="2A6177C1" w14:textId="5ED92D74" w:rsidR="00B06A2B" w:rsidRPr="000E71E9" w:rsidRDefault="00FC6C6B" w:rsidP="00B06A2B">
      <w:pPr>
        <w:pStyle w:val="Plattetekst"/>
        <w:tabs>
          <w:tab w:val="left" w:pos="1845"/>
        </w:tabs>
        <w:rPr>
          <w:i/>
          <w:sz w:val="22"/>
          <w:szCs w:val="22"/>
        </w:rPr>
      </w:pPr>
      <w:r w:rsidRPr="000E71E9">
        <w:rPr>
          <w:i/>
          <w:sz w:val="22"/>
          <w:szCs w:val="22"/>
        </w:rPr>
        <w:t xml:space="preserve">Dienst </w:t>
      </w:r>
      <w:r w:rsidR="00B06A2B" w:rsidRPr="000E71E9">
        <w:rPr>
          <w:i/>
          <w:sz w:val="22"/>
          <w:szCs w:val="22"/>
        </w:rPr>
        <w:t>Ruimte/</w:t>
      </w:r>
      <w:proofErr w:type="spellStart"/>
      <w:r w:rsidRPr="000E71E9">
        <w:rPr>
          <w:i/>
          <w:sz w:val="22"/>
          <w:szCs w:val="22"/>
        </w:rPr>
        <w:t>np</w:t>
      </w:r>
      <w:proofErr w:type="spellEnd"/>
      <w:r w:rsidR="00B06A2B" w:rsidRPr="000E71E9">
        <w:rPr>
          <w:i/>
          <w:sz w:val="22"/>
          <w:szCs w:val="22"/>
        </w:rPr>
        <w:tab/>
      </w:r>
    </w:p>
    <w:sectPr w:rsidR="00B06A2B" w:rsidRPr="000E71E9">
      <w:pgSz w:w="11906" w:h="16838"/>
      <w:pgMar w:top="1418" w:right="1418" w:bottom="851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52030988"/>
    <w:multiLevelType w:val="hybridMultilevel"/>
    <w:tmpl w:val="465818D8"/>
    <w:lvl w:ilvl="0" w:tplc="21D0A836">
      <w:start w:val="2"/>
      <w:numFmt w:val="decimal"/>
      <w:lvlText w:val="%1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9BD831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5624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5087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441C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14E06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61AD4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EC6A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D60C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79387751">
    <w:abstractNumId w:val="1"/>
  </w:num>
  <w:num w:numId="2" w16cid:durableId="138995472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53BB"/>
    <w:rsid w:val="000161CE"/>
    <w:rsid w:val="000566B1"/>
    <w:rsid w:val="00066A24"/>
    <w:rsid w:val="000C76C2"/>
    <w:rsid w:val="000E71E9"/>
    <w:rsid w:val="000F5CE6"/>
    <w:rsid w:val="001541EA"/>
    <w:rsid w:val="00183671"/>
    <w:rsid w:val="001A7E32"/>
    <w:rsid w:val="001D4790"/>
    <w:rsid w:val="002914C0"/>
    <w:rsid w:val="002A3E35"/>
    <w:rsid w:val="002B04D1"/>
    <w:rsid w:val="002F0F9D"/>
    <w:rsid w:val="00316756"/>
    <w:rsid w:val="003D0108"/>
    <w:rsid w:val="003E099A"/>
    <w:rsid w:val="003F1F28"/>
    <w:rsid w:val="004453BB"/>
    <w:rsid w:val="0047410A"/>
    <w:rsid w:val="004B1F06"/>
    <w:rsid w:val="004C0740"/>
    <w:rsid w:val="00502785"/>
    <w:rsid w:val="00543942"/>
    <w:rsid w:val="00581DE4"/>
    <w:rsid w:val="00594F8D"/>
    <w:rsid w:val="005E3A00"/>
    <w:rsid w:val="005E6E1A"/>
    <w:rsid w:val="005F11AF"/>
    <w:rsid w:val="00613440"/>
    <w:rsid w:val="006232C3"/>
    <w:rsid w:val="00625C62"/>
    <w:rsid w:val="006731DC"/>
    <w:rsid w:val="00673963"/>
    <w:rsid w:val="0069368D"/>
    <w:rsid w:val="006B1B35"/>
    <w:rsid w:val="0071715A"/>
    <w:rsid w:val="0076125B"/>
    <w:rsid w:val="00763D6F"/>
    <w:rsid w:val="0078155F"/>
    <w:rsid w:val="00782025"/>
    <w:rsid w:val="00796F79"/>
    <w:rsid w:val="007A6EE6"/>
    <w:rsid w:val="00814432"/>
    <w:rsid w:val="0084485D"/>
    <w:rsid w:val="00850A7A"/>
    <w:rsid w:val="00857587"/>
    <w:rsid w:val="00875DC3"/>
    <w:rsid w:val="008C1861"/>
    <w:rsid w:val="008D69C6"/>
    <w:rsid w:val="00923594"/>
    <w:rsid w:val="00941EAA"/>
    <w:rsid w:val="00972D04"/>
    <w:rsid w:val="0098513D"/>
    <w:rsid w:val="00A12479"/>
    <w:rsid w:val="00A2356D"/>
    <w:rsid w:val="00A47819"/>
    <w:rsid w:val="00AC1437"/>
    <w:rsid w:val="00AD4BE2"/>
    <w:rsid w:val="00AE3F21"/>
    <w:rsid w:val="00B05A61"/>
    <w:rsid w:val="00B06A2B"/>
    <w:rsid w:val="00B075F5"/>
    <w:rsid w:val="00B5593C"/>
    <w:rsid w:val="00B76855"/>
    <w:rsid w:val="00B8763C"/>
    <w:rsid w:val="00BA49C8"/>
    <w:rsid w:val="00BB35ED"/>
    <w:rsid w:val="00C31113"/>
    <w:rsid w:val="00CC0F1D"/>
    <w:rsid w:val="00CF31E8"/>
    <w:rsid w:val="00D00FF3"/>
    <w:rsid w:val="00D538EB"/>
    <w:rsid w:val="00D8274E"/>
    <w:rsid w:val="00DE3DAA"/>
    <w:rsid w:val="00E032B9"/>
    <w:rsid w:val="00EF794D"/>
    <w:rsid w:val="00F51D60"/>
    <w:rsid w:val="00F56CF9"/>
    <w:rsid w:val="00F7485F"/>
    <w:rsid w:val="00FC6C6B"/>
    <w:rsid w:val="00FC7053"/>
    <w:rsid w:val="00FF4540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28BB03A"/>
  <w15:docId w15:val="{3ECE8F16-BA6D-44C7-9B6D-4A527E550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F4540"/>
    <w:rPr>
      <w:rFonts w:ascii="Univers" w:hAnsi="Univers"/>
      <w:lang w:val="nl-NL" w:eastAsia="nl-NL"/>
    </w:rPr>
  </w:style>
  <w:style w:type="paragraph" w:styleId="Kop1">
    <w:name w:val="heading 1"/>
    <w:basedOn w:val="Standaard"/>
    <w:next w:val="Standaard"/>
    <w:qFormat/>
    <w:pPr>
      <w:keepNext/>
      <w:outlineLvl w:val="0"/>
    </w:pPr>
    <w:rPr>
      <w:b/>
      <w:sz w:val="24"/>
    </w:rPr>
  </w:style>
  <w:style w:type="paragraph" w:styleId="Kop2">
    <w:name w:val="heading 2"/>
    <w:basedOn w:val="Standaard"/>
    <w:next w:val="Standaard"/>
    <w:qFormat/>
    <w:pPr>
      <w:keepNext/>
      <w:jc w:val="center"/>
      <w:outlineLvl w:val="1"/>
    </w:pPr>
    <w:rPr>
      <w:b/>
      <w:sz w:val="28"/>
    </w:rPr>
  </w:style>
  <w:style w:type="paragraph" w:styleId="Kop3">
    <w:name w:val="heading 3"/>
    <w:basedOn w:val="Standaard"/>
    <w:next w:val="Standaard"/>
    <w:qFormat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semiHidden/>
    <w:pPr>
      <w:tabs>
        <w:tab w:val="center" w:pos="4536"/>
        <w:tab w:val="right" w:pos="9072"/>
      </w:tabs>
    </w:pPr>
  </w:style>
  <w:style w:type="paragraph" w:styleId="Plattetekst2">
    <w:name w:val="Body Text 2"/>
    <w:basedOn w:val="Standaard"/>
    <w:semiHidden/>
    <w:pPr>
      <w:tabs>
        <w:tab w:val="left" w:pos="-720"/>
      </w:tabs>
      <w:suppressAutoHyphens/>
      <w:jc w:val="both"/>
    </w:pPr>
    <w:rPr>
      <w:spacing w:val="-2"/>
      <w:sz w:val="22"/>
      <w:lang w:val="nl"/>
    </w:rPr>
  </w:style>
  <w:style w:type="paragraph" w:styleId="Voettekst">
    <w:name w:val="footer"/>
    <w:basedOn w:val="Standaard"/>
    <w:link w:val="VoettekstChar"/>
    <w:uiPriority w:val="99"/>
    <w:unhideWhenUsed/>
    <w:rsid w:val="00581DE4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link w:val="Voettekst"/>
    <w:uiPriority w:val="99"/>
    <w:rsid w:val="00581DE4"/>
    <w:rPr>
      <w:lang w:val="nl-NL" w:eastAsia="nl-NL"/>
    </w:rPr>
  </w:style>
  <w:style w:type="paragraph" w:customStyle="1" w:styleId="TekstvakLabel">
    <w:name w:val="TekstvakLabel"/>
    <w:basedOn w:val="Standaard"/>
    <w:qFormat/>
    <w:rsid w:val="00B76855"/>
    <w:pPr>
      <w:spacing w:after="240"/>
      <w:contextualSpacing/>
    </w:pPr>
  </w:style>
  <w:style w:type="table" w:styleId="Tabelraster">
    <w:name w:val="Table Grid"/>
    <w:basedOn w:val="Standaardtabel"/>
    <w:uiPriority w:val="59"/>
    <w:rsid w:val="00F51D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">
    <w:name w:val="table"/>
    <w:basedOn w:val="Standaardtabel"/>
    <w:tblPr/>
  </w:style>
  <w:style w:type="paragraph" w:styleId="Plattetekst">
    <w:name w:val="Body Text"/>
    <w:basedOn w:val="Standaard"/>
    <w:link w:val="PlattetekstChar"/>
    <w:uiPriority w:val="99"/>
    <w:unhideWhenUsed/>
    <w:rsid w:val="00B06A2B"/>
    <w:pPr>
      <w:spacing w:after="120"/>
    </w:pPr>
  </w:style>
  <w:style w:type="character" w:customStyle="1" w:styleId="PlattetekstChar">
    <w:name w:val="Platte tekst Char"/>
    <w:basedOn w:val="Standaardalinea-lettertype"/>
    <w:link w:val="Plattetekst"/>
    <w:uiPriority w:val="99"/>
    <w:rsid w:val="00B06A2B"/>
    <w:rPr>
      <w:rFonts w:ascii="Univers" w:hAnsi="Univers"/>
      <w:lang w:val="nl-NL" w:eastAsia="nl-NL"/>
    </w:rPr>
  </w:style>
  <w:style w:type="character" w:styleId="Hyperlink">
    <w:name w:val="Hyperlink"/>
    <w:uiPriority w:val="99"/>
    <w:semiHidden/>
    <w:unhideWhenUsed/>
    <w:rsid w:val="00B06A2B"/>
    <w:rPr>
      <w:color w:val="0563C1"/>
      <w:u w:val="single"/>
    </w:rPr>
  </w:style>
  <w:style w:type="character" w:customStyle="1" w:styleId="KoptekstChar">
    <w:name w:val="Koptekst Char"/>
    <w:basedOn w:val="Standaardalinea-lettertype"/>
    <w:link w:val="Koptekst"/>
    <w:semiHidden/>
    <w:rsid w:val="00B06A2B"/>
    <w:rPr>
      <w:rFonts w:ascii="Univers" w:hAnsi="Univers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763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ielle\Documents\Huisstijl\Kop%20College.dot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Kop College.dot</Template>
  <TotalTime>0</TotalTime>
  <Pages>1</Pages>
  <Words>137</Words>
  <Characters>862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Gemeentebestuur Kinrooi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Gemeente Kinrooi</dc:creator>
  <cp:lastModifiedBy>Nicole Peeters</cp:lastModifiedBy>
  <cp:revision>2</cp:revision>
  <cp:lastPrinted>2022-08-29T09:51:00Z</cp:lastPrinted>
  <dcterms:created xsi:type="dcterms:W3CDTF">2022-08-29T09:58:00Z</dcterms:created>
  <dcterms:modified xsi:type="dcterms:W3CDTF">2022-08-29T09:58:00Z</dcterms:modified>
</cp:coreProperties>
</file>